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63F" w:rsidRDefault="00B1263F" w:rsidP="00DB571D">
      <w:pPr>
        <w:spacing w:before="120" w:after="120"/>
      </w:pPr>
    </w:p>
    <w:p w:rsidR="00B1263F" w:rsidRPr="00DB571D" w:rsidRDefault="00B1263F" w:rsidP="00DB571D">
      <w:pPr>
        <w:spacing w:before="120" w:after="120"/>
        <w:ind w:left="6372" w:firstLine="708"/>
      </w:pPr>
      <w:r w:rsidRPr="005909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8" o:spid="_x0000_i1025" type="#_x0000_t75" alt="opis" style="width:92.25pt;height:61.5pt;visibility:visible">
            <v:imagedata r:id="rId7" o:title=""/>
          </v:shape>
        </w:pict>
      </w:r>
    </w:p>
    <w:p w:rsidR="00B1263F" w:rsidRDefault="00B1263F" w:rsidP="00143925">
      <w:pPr>
        <w:spacing w:before="120" w:after="120"/>
        <w:rPr>
          <w:rFonts w:ascii="Calibri" w:hAnsi="Calibri"/>
          <w:b/>
          <w:sz w:val="32"/>
          <w:szCs w:val="32"/>
        </w:rPr>
      </w:pPr>
    </w:p>
    <w:p w:rsidR="00B1263F" w:rsidRDefault="00B1263F" w:rsidP="00143925">
      <w:pPr>
        <w:spacing w:before="120" w:after="120"/>
        <w:rPr>
          <w:rFonts w:ascii="Calibri" w:hAnsi="Calibri"/>
          <w:b/>
          <w:sz w:val="32"/>
          <w:szCs w:val="32"/>
        </w:rPr>
      </w:pPr>
      <w:r>
        <w:rPr>
          <w:noProof/>
        </w:rPr>
        <w:pict>
          <v:shape id="Obraz 14" o:spid="_x0000_s1030" type="#_x0000_t75" style="position:absolute;margin-left:143.25pt;margin-top:1.05pt;width:261.2pt;height:77.25pt;z-index:251658240;visibility:visible;mso-position-horizontal-relative:margin">
            <v:imagedata r:id="rId8" o:title="" croptop="22170f" cropbottom="22795f" cropleft="20721f" cropright="15710f"/>
            <w10:wrap type="square" anchorx="margin"/>
          </v:shape>
        </w:pict>
      </w:r>
    </w:p>
    <w:p w:rsidR="00B1263F" w:rsidRDefault="00B1263F" w:rsidP="00143925">
      <w:pPr>
        <w:spacing w:before="120" w:after="120"/>
        <w:jc w:val="center"/>
        <w:rPr>
          <w:rFonts w:ascii="Calibri" w:hAnsi="Calibri"/>
          <w:b/>
          <w:sz w:val="32"/>
          <w:szCs w:val="32"/>
        </w:rPr>
      </w:pPr>
      <w:bookmarkStart w:id="0" w:name="_GoBack"/>
      <w:bookmarkEnd w:id="0"/>
    </w:p>
    <w:p w:rsidR="00B1263F" w:rsidRDefault="00B1263F" w:rsidP="00143925">
      <w:pPr>
        <w:spacing w:before="120" w:after="120"/>
        <w:jc w:val="center"/>
        <w:rPr>
          <w:rFonts w:ascii="Calibri" w:hAnsi="Calibri"/>
          <w:b/>
          <w:sz w:val="32"/>
          <w:szCs w:val="32"/>
        </w:rPr>
      </w:pPr>
    </w:p>
    <w:p w:rsidR="00B1263F" w:rsidRDefault="00B1263F" w:rsidP="00DB571D">
      <w:pPr>
        <w:spacing w:before="120" w:after="120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</w:t>
      </w:r>
    </w:p>
    <w:p w:rsidR="00B1263F" w:rsidRPr="00143925" w:rsidRDefault="00B1263F" w:rsidP="00143925">
      <w:pPr>
        <w:spacing w:before="120" w:after="120"/>
        <w:jc w:val="center"/>
        <w:rPr>
          <w:rFonts w:ascii="Calibri" w:hAnsi="Calibri"/>
          <w:b/>
          <w:sz w:val="32"/>
          <w:szCs w:val="32"/>
        </w:rPr>
      </w:pPr>
      <w:r w:rsidRPr="00143925">
        <w:rPr>
          <w:rFonts w:ascii="Calibri" w:hAnsi="Calibri"/>
          <w:b/>
          <w:sz w:val="32"/>
          <w:szCs w:val="32"/>
        </w:rPr>
        <w:t>Formularz zgłoszeniowy</w:t>
      </w:r>
    </w:p>
    <w:p w:rsidR="00B1263F" w:rsidRPr="00143925" w:rsidRDefault="00B1263F" w:rsidP="00143925">
      <w:pPr>
        <w:spacing w:before="120" w:after="120"/>
        <w:jc w:val="center"/>
        <w:rPr>
          <w:rFonts w:ascii="Calibri" w:hAnsi="Calibri"/>
          <w:b/>
          <w:sz w:val="32"/>
          <w:szCs w:val="32"/>
        </w:rPr>
      </w:pPr>
      <w:r w:rsidRPr="00143925">
        <w:rPr>
          <w:rFonts w:ascii="Calibri" w:hAnsi="Calibri"/>
          <w:b/>
          <w:sz w:val="32"/>
          <w:szCs w:val="32"/>
        </w:rPr>
        <w:t>na Ogólnopolskie Forum Rad Działalności Pożytku Publicznego</w:t>
      </w:r>
    </w:p>
    <w:p w:rsidR="00B1263F" w:rsidRPr="00143925" w:rsidRDefault="00B1263F" w:rsidP="00DB571D">
      <w:pPr>
        <w:spacing w:before="120" w:after="120"/>
        <w:rPr>
          <w:rFonts w:ascii="Calibri" w:hAnsi="Calibri"/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2410"/>
        <w:gridCol w:w="6971"/>
      </w:tblGrid>
      <w:tr w:rsidR="00B1263F" w:rsidTr="00F6696B">
        <w:tc>
          <w:tcPr>
            <w:tcW w:w="959" w:type="dxa"/>
          </w:tcPr>
          <w:p w:rsidR="00B1263F" w:rsidRPr="00F6696B" w:rsidRDefault="00B1263F" w:rsidP="00F6696B">
            <w:pPr>
              <w:spacing w:before="120" w:after="120"/>
              <w:jc w:val="center"/>
              <w:rPr>
                <w:rFonts w:ascii="Calibri" w:hAnsi="Calibri"/>
                <w:b/>
              </w:rPr>
            </w:pPr>
            <w:r w:rsidRPr="00F6696B">
              <w:rPr>
                <w:rFonts w:ascii="Calibri" w:hAnsi="Calibri"/>
                <w:b/>
              </w:rPr>
              <w:t>1</w:t>
            </w:r>
          </w:p>
        </w:tc>
        <w:tc>
          <w:tcPr>
            <w:tcW w:w="2410" w:type="dxa"/>
          </w:tcPr>
          <w:p w:rsidR="00B1263F" w:rsidRPr="00F6696B" w:rsidRDefault="00B1263F" w:rsidP="00F6696B">
            <w:pPr>
              <w:spacing w:before="120" w:after="120"/>
              <w:rPr>
                <w:rFonts w:ascii="Calibri" w:hAnsi="Calibri"/>
              </w:rPr>
            </w:pPr>
            <w:r w:rsidRPr="00F6696B">
              <w:rPr>
                <w:rFonts w:ascii="Calibri" w:hAnsi="Calibri"/>
              </w:rPr>
              <w:t xml:space="preserve">Imię i nazwisko </w:t>
            </w:r>
          </w:p>
        </w:tc>
        <w:tc>
          <w:tcPr>
            <w:tcW w:w="6971" w:type="dxa"/>
          </w:tcPr>
          <w:p w:rsidR="00B1263F" w:rsidRPr="00F6696B" w:rsidRDefault="00B1263F" w:rsidP="00F6696B">
            <w:pPr>
              <w:spacing w:before="120" w:after="12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1263F" w:rsidTr="00F6696B">
        <w:tc>
          <w:tcPr>
            <w:tcW w:w="959" w:type="dxa"/>
          </w:tcPr>
          <w:p w:rsidR="00B1263F" w:rsidRPr="00F6696B" w:rsidRDefault="00B1263F" w:rsidP="00F6696B">
            <w:pPr>
              <w:spacing w:before="120" w:after="120"/>
              <w:jc w:val="center"/>
              <w:rPr>
                <w:rFonts w:ascii="Calibri" w:hAnsi="Calibri"/>
                <w:b/>
              </w:rPr>
            </w:pPr>
            <w:r w:rsidRPr="00F6696B">
              <w:rPr>
                <w:rFonts w:ascii="Calibri" w:hAnsi="Calibri"/>
                <w:b/>
              </w:rPr>
              <w:t>2</w:t>
            </w:r>
          </w:p>
        </w:tc>
        <w:tc>
          <w:tcPr>
            <w:tcW w:w="2410" w:type="dxa"/>
          </w:tcPr>
          <w:p w:rsidR="00B1263F" w:rsidRPr="00F6696B" w:rsidRDefault="00B1263F" w:rsidP="00F6696B">
            <w:pPr>
              <w:spacing w:before="120" w:after="120"/>
              <w:rPr>
                <w:rFonts w:ascii="Calibri" w:hAnsi="Calibri"/>
              </w:rPr>
            </w:pPr>
            <w:r w:rsidRPr="00F6696B">
              <w:rPr>
                <w:rFonts w:ascii="Calibri" w:hAnsi="Calibri"/>
              </w:rPr>
              <w:t xml:space="preserve">Reprezentowana rada działalności pożytku publicznego </w:t>
            </w:r>
          </w:p>
        </w:tc>
        <w:tc>
          <w:tcPr>
            <w:tcW w:w="6971" w:type="dxa"/>
          </w:tcPr>
          <w:p w:rsidR="00B1263F" w:rsidRPr="00F6696B" w:rsidRDefault="00B1263F" w:rsidP="00F6696B">
            <w:pPr>
              <w:spacing w:before="120" w:after="120"/>
              <w:rPr>
                <w:rFonts w:ascii="Calibri" w:hAnsi="Calibri"/>
                <w:b/>
                <w:sz w:val="28"/>
                <w:szCs w:val="28"/>
              </w:rPr>
            </w:pPr>
          </w:p>
          <w:p w:rsidR="00B1263F" w:rsidRPr="00F6696B" w:rsidRDefault="00B1263F" w:rsidP="00F6696B">
            <w:pPr>
              <w:spacing w:before="120" w:after="12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1263F" w:rsidTr="00F6696B">
        <w:tc>
          <w:tcPr>
            <w:tcW w:w="959" w:type="dxa"/>
          </w:tcPr>
          <w:p w:rsidR="00B1263F" w:rsidRPr="00F6696B" w:rsidRDefault="00B1263F" w:rsidP="00F6696B">
            <w:pPr>
              <w:spacing w:before="120" w:after="120"/>
              <w:jc w:val="center"/>
              <w:rPr>
                <w:rFonts w:ascii="Calibri" w:hAnsi="Calibri"/>
                <w:b/>
              </w:rPr>
            </w:pPr>
            <w:r w:rsidRPr="00F6696B">
              <w:rPr>
                <w:rFonts w:ascii="Calibri" w:hAnsi="Calibri"/>
                <w:b/>
              </w:rPr>
              <w:t>3</w:t>
            </w:r>
          </w:p>
        </w:tc>
        <w:tc>
          <w:tcPr>
            <w:tcW w:w="2410" w:type="dxa"/>
          </w:tcPr>
          <w:p w:rsidR="00B1263F" w:rsidRPr="00F6696B" w:rsidRDefault="00B1263F" w:rsidP="00F6696B">
            <w:pPr>
              <w:spacing w:before="120" w:after="120"/>
              <w:rPr>
                <w:rFonts w:ascii="Calibri" w:hAnsi="Calibri"/>
              </w:rPr>
            </w:pPr>
            <w:r w:rsidRPr="00F6696B">
              <w:rPr>
                <w:rFonts w:ascii="Calibri" w:hAnsi="Calibri"/>
              </w:rPr>
              <w:t xml:space="preserve">Województwo </w:t>
            </w:r>
          </w:p>
        </w:tc>
        <w:tc>
          <w:tcPr>
            <w:tcW w:w="6971" w:type="dxa"/>
          </w:tcPr>
          <w:p w:rsidR="00B1263F" w:rsidRPr="00F6696B" w:rsidRDefault="00B1263F" w:rsidP="00F6696B">
            <w:pPr>
              <w:spacing w:before="120" w:after="12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1263F" w:rsidTr="00F6696B">
        <w:tc>
          <w:tcPr>
            <w:tcW w:w="959" w:type="dxa"/>
          </w:tcPr>
          <w:p w:rsidR="00B1263F" w:rsidRPr="00F6696B" w:rsidRDefault="00B1263F" w:rsidP="00F6696B">
            <w:pPr>
              <w:spacing w:before="120" w:after="120"/>
              <w:jc w:val="center"/>
              <w:rPr>
                <w:rFonts w:ascii="Calibri" w:hAnsi="Calibri"/>
                <w:b/>
              </w:rPr>
            </w:pPr>
            <w:r w:rsidRPr="00F6696B">
              <w:rPr>
                <w:rFonts w:ascii="Calibri" w:hAnsi="Calibri"/>
                <w:b/>
              </w:rPr>
              <w:t>4</w:t>
            </w:r>
          </w:p>
        </w:tc>
        <w:tc>
          <w:tcPr>
            <w:tcW w:w="2410" w:type="dxa"/>
          </w:tcPr>
          <w:p w:rsidR="00B1263F" w:rsidRPr="00F6696B" w:rsidRDefault="00B1263F" w:rsidP="00F6696B">
            <w:pPr>
              <w:spacing w:before="120" w:after="120"/>
              <w:rPr>
                <w:rFonts w:ascii="Calibri" w:hAnsi="Calibri"/>
              </w:rPr>
            </w:pPr>
            <w:r w:rsidRPr="00F6696B">
              <w:rPr>
                <w:rFonts w:ascii="Calibri" w:hAnsi="Calibri"/>
              </w:rPr>
              <w:t xml:space="preserve">dane kontaktowe (mail, telefon) </w:t>
            </w:r>
          </w:p>
        </w:tc>
        <w:tc>
          <w:tcPr>
            <w:tcW w:w="6971" w:type="dxa"/>
          </w:tcPr>
          <w:p w:rsidR="00B1263F" w:rsidRPr="00F6696B" w:rsidRDefault="00B1263F" w:rsidP="00F6696B">
            <w:pPr>
              <w:spacing w:before="120" w:after="120"/>
              <w:rPr>
                <w:rFonts w:ascii="Calibri" w:hAnsi="Calibri"/>
              </w:rPr>
            </w:pPr>
            <w:r w:rsidRPr="00F6696B">
              <w:rPr>
                <w:rFonts w:ascii="Calibri" w:hAnsi="Calibri"/>
              </w:rPr>
              <w:t xml:space="preserve">e-mail: </w:t>
            </w:r>
          </w:p>
          <w:p w:rsidR="00B1263F" w:rsidRPr="00F6696B" w:rsidRDefault="00B1263F" w:rsidP="00F6696B">
            <w:pPr>
              <w:spacing w:before="120" w:after="120"/>
              <w:rPr>
                <w:rFonts w:ascii="Calibri" w:hAnsi="Calibri"/>
              </w:rPr>
            </w:pPr>
            <w:r w:rsidRPr="00F6696B">
              <w:rPr>
                <w:rFonts w:ascii="Calibri" w:hAnsi="Calibri"/>
              </w:rPr>
              <w:t xml:space="preserve">tel.: </w:t>
            </w:r>
          </w:p>
        </w:tc>
      </w:tr>
    </w:tbl>
    <w:p w:rsidR="00B1263F" w:rsidRDefault="00B1263F" w:rsidP="00486361">
      <w:pPr>
        <w:spacing w:before="120" w:after="120"/>
      </w:pPr>
    </w:p>
    <w:p w:rsidR="00B1263F" w:rsidRDefault="00B1263F" w:rsidP="00486361">
      <w:pPr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…………………………………..</w:t>
      </w:r>
    </w:p>
    <w:p w:rsidR="00B1263F" w:rsidRPr="00143925" w:rsidRDefault="00B1263F" w:rsidP="00486361">
      <w:pPr>
        <w:spacing w:before="120" w:after="120"/>
        <w:rPr>
          <w:rFonts w:ascii="Calibri" w:hAnsi="Calibri"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rPr>
          <w:rFonts w:ascii="Calibri" w:hAnsi="Calibri"/>
        </w:rPr>
        <w:t>p</w:t>
      </w:r>
      <w:r w:rsidRPr="00143925">
        <w:rPr>
          <w:rFonts w:ascii="Calibri" w:hAnsi="Calibri"/>
        </w:rPr>
        <w:t>odpis</w:t>
      </w:r>
    </w:p>
    <w:p w:rsidR="00B1263F" w:rsidRDefault="00B1263F" w:rsidP="00486361">
      <w:pPr>
        <w:spacing w:before="120" w:after="120"/>
      </w:pPr>
    </w:p>
    <w:p w:rsidR="00B1263F" w:rsidRDefault="00B1263F" w:rsidP="00486361">
      <w:pPr>
        <w:spacing w:before="120" w:after="120"/>
      </w:pPr>
    </w:p>
    <w:p w:rsidR="00B1263F" w:rsidRDefault="00B1263F" w:rsidP="00486361">
      <w:pPr>
        <w:spacing w:before="120" w:after="120"/>
      </w:pPr>
      <w:r>
        <w:t xml:space="preserve"> </w:t>
      </w:r>
    </w:p>
    <w:p w:rsidR="00B1263F" w:rsidRPr="00333F6A" w:rsidRDefault="00B1263F" w:rsidP="00486361">
      <w:pPr>
        <w:spacing w:before="120" w:after="120"/>
      </w:pPr>
      <w:r>
        <w:t xml:space="preserve">                </w:t>
      </w:r>
      <w:r w:rsidRPr="00F6696B">
        <w:rPr>
          <w:b/>
          <w:noProof/>
        </w:rPr>
        <w:pict>
          <v:shape id="Obraz 7" o:spid="_x0000_i1026" type="#_x0000_t75" style="width:425.25pt;height:70.5pt;visibility:visible">
            <v:imagedata r:id="rId9" o:title=""/>
          </v:shape>
        </w:pict>
      </w:r>
    </w:p>
    <w:sectPr w:rsidR="00B1263F" w:rsidRPr="00333F6A" w:rsidSect="000B62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97" w:right="986" w:bottom="1843" w:left="720" w:header="425" w:footer="17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63F" w:rsidRDefault="00B1263F">
      <w:r>
        <w:separator/>
      </w:r>
    </w:p>
  </w:endnote>
  <w:endnote w:type="continuationSeparator" w:id="0">
    <w:p w:rsidR="00B1263F" w:rsidRDefault="00B126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3F" w:rsidRDefault="00B1263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1636"/>
      <w:gridCol w:w="1483"/>
      <w:gridCol w:w="6933"/>
    </w:tblGrid>
    <w:tr w:rsidR="00B1263F" w:rsidTr="005A41CB">
      <w:tc>
        <w:tcPr>
          <w:tcW w:w="1744" w:type="dxa"/>
        </w:tcPr>
        <w:p w:rsidR="00B1263F" w:rsidRPr="005A41CB" w:rsidRDefault="00B1263F">
          <w:pPr>
            <w:pStyle w:val="Footer"/>
            <w:rPr>
              <w:rFonts w:ascii="Verdana" w:hAnsi="Verdana"/>
              <w:b/>
              <w:color w:val="CC3399"/>
            </w:rPr>
          </w:pPr>
          <w:r>
            <w:rPr>
              <w:noProof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2049" type="#_x0000_t32" style="position:absolute;margin-left:78.55pt;margin-top:11.15pt;width:417.75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"/>
            </w:pict>
          </w:r>
          <w:r w:rsidRPr="005A41CB">
            <w:rPr>
              <w:rFonts w:ascii="Verdana" w:hAnsi="Verdana"/>
              <w:b/>
              <w:color w:val="CC3399"/>
            </w:rPr>
            <w:t>siecsplot.pl</w:t>
          </w:r>
        </w:p>
      </w:tc>
      <w:tc>
        <w:tcPr>
          <w:tcW w:w="8416" w:type="dxa"/>
          <w:gridSpan w:val="2"/>
        </w:tcPr>
        <w:p w:rsidR="00B1263F" w:rsidRPr="005A41CB" w:rsidRDefault="00B1263F">
          <w:pPr>
            <w:pStyle w:val="Footer"/>
            <w:rPr>
              <w:rFonts w:ascii="Verdana" w:hAnsi="Verdana"/>
              <w:b/>
            </w:rPr>
          </w:pPr>
        </w:p>
      </w:tc>
    </w:tr>
    <w:tr w:rsidR="00B1263F" w:rsidRPr="00AA3CCE" w:rsidTr="005A41CB">
      <w:tc>
        <w:tcPr>
          <w:tcW w:w="3227" w:type="dxa"/>
          <w:gridSpan w:val="2"/>
        </w:tcPr>
        <w:p w:rsidR="00B1263F" w:rsidRPr="005A41CB" w:rsidRDefault="00B1263F">
          <w:pPr>
            <w:pStyle w:val="Footer"/>
            <w:rPr>
              <w:rFonts w:ascii="Verdana" w:hAnsi="Verdana"/>
              <w:sz w:val="20"/>
              <w:szCs w:val="20"/>
            </w:rPr>
          </w:pPr>
          <w:r w:rsidRPr="005A41CB">
            <w:rPr>
              <w:rFonts w:ascii="Verdana" w:hAnsi="Verdana"/>
              <w:sz w:val="20"/>
              <w:szCs w:val="20"/>
            </w:rPr>
            <w:t>Sieć Wspierania Organizacji</w:t>
          </w:r>
          <w:r w:rsidRPr="005A41CB">
            <w:rPr>
              <w:rFonts w:ascii="Verdana" w:hAnsi="Verdana"/>
              <w:sz w:val="20"/>
              <w:szCs w:val="20"/>
            </w:rPr>
            <w:br/>
            <w:t>Pozarządowych SPLOT</w:t>
          </w:r>
        </w:p>
      </w:tc>
      <w:tc>
        <w:tcPr>
          <w:tcW w:w="6933" w:type="dxa"/>
        </w:tcPr>
        <w:p w:rsidR="00B1263F" w:rsidRPr="005A41CB" w:rsidRDefault="00B1263F" w:rsidP="005A41CB">
          <w:pPr>
            <w:pStyle w:val="Footer"/>
            <w:jc w:val="right"/>
            <w:rPr>
              <w:rFonts w:ascii="Verdana" w:hAnsi="Verdana"/>
              <w:sz w:val="20"/>
              <w:szCs w:val="20"/>
            </w:rPr>
          </w:pPr>
          <w:r w:rsidRPr="009C4685">
            <w:rPr>
              <w:rFonts w:ascii="Verdana" w:hAnsi="Verdana"/>
              <w:sz w:val="20"/>
              <w:szCs w:val="20"/>
            </w:rPr>
            <w:t>Al. Niepodległości 245 lok. 74</w:t>
          </w:r>
          <w:r w:rsidRPr="00DF38CB">
            <w:rPr>
              <w:rFonts w:ascii="Verdana" w:hAnsi="Verdana"/>
              <w:sz w:val="20"/>
              <w:szCs w:val="20"/>
            </w:rPr>
            <w:t>, 02-009</w:t>
          </w:r>
          <w:r w:rsidRPr="005A41CB">
            <w:rPr>
              <w:rFonts w:ascii="Verdana" w:hAnsi="Verdana"/>
              <w:sz w:val="20"/>
              <w:szCs w:val="20"/>
            </w:rPr>
            <w:t xml:space="preserve"> Warszawa</w:t>
          </w:r>
        </w:p>
        <w:p w:rsidR="00B1263F" w:rsidRPr="005A41CB" w:rsidRDefault="00B1263F" w:rsidP="005A41CB">
          <w:pPr>
            <w:pStyle w:val="Footer"/>
            <w:jc w:val="right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>tel. 22 827 52 11</w:t>
          </w:r>
        </w:p>
        <w:p w:rsidR="00B1263F" w:rsidRPr="00DF38CB" w:rsidRDefault="00B1263F" w:rsidP="005A41CB">
          <w:pPr>
            <w:pStyle w:val="Footer"/>
            <w:jc w:val="right"/>
            <w:rPr>
              <w:sz w:val="20"/>
              <w:szCs w:val="20"/>
              <w:lang w:val="en-US"/>
            </w:rPr>
          </w:pPr>
          <w:r w:rsidRPr="005A41CB">
            <w:rPr>
              <w:rFonts w:ascii="Verdana" w:hAnsi="Verdana"/>
              <w:sz w:val="20"/>
              <w:szCs w:val="20"/>
              <w:lang w:val="en-US"/>
            </w:rPr>
            <w:t xml:space="preserve">e-mail: </w:t>
          </w:r>
          <w:r w:rsidRPr="007F2FFD">
            <w:rPr>
              <w:rStyle w:val="Strong"/>
              <w:rFonts w:ascii="Verdana" w:hAnsi="Verdana"/>
              <w:b w:val="0"/>
              <w:sz w:val="20"/>
              <w:szCs w:val="20"/>
              <w:lang w:val="en-US"/>
            </w:rPr>
            <w:t>biuro@siecsplot.pl</w:t>
          </w:r>
        </w:p>
      </w:tc>
    </w:tr>
  </w:tbl>
  <w:p w:rsidR="00B1263F" w:rsidRPr="00EE4189" w:rsidRDefault="00B1263F" w:rsidP="005D4FF3">
    <w:pPr>
      <w:pStyle w:val="Foo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3F" w:rsidRDefault="00B1263F" w:rsidP="006E77C5">
    <w:pPr>
      <w:pStyle w:val="Footer"/>
      <w:rPr>
        <w:rFonts w:ascii="Verdana" w:hAnsi="Verdana"/>
        <w:b/>
        <w:color w:val="CC3399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8" o:spid="_x0000_s2052" type="#_x0000_t32" style="position:absolute;margin-left:77.95pt;margin-top:10.65pt;width:431.4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" strokeweight="1pt"/>
      </w:pict>
    </w:r>
    <w:r w:rsidRPr="005A41CB">
      <w:rPr>
        <w:rFonts w:ascii="Verdana" w:hAnsi="Verdana"/>
        <w:b/>
        <w:color w:val="CC3399"/>
      </w:rPr>
      <w:t>siecsplot.pl</w:t>
    </w:r>
  </w:p>
  <w:p w:rsidR="00B1263F" w:rsidRPr="005A41CB" w:rsidRDefault="00B1263F" w:rsidP="00DF38CB">
    <w:pPr>
      <w:pStyle w:val="Footer"/>
      <w:rPr>
        <w:rFonts w:ascii="Verdana" w:hAnsi="Verdana"/>
        <w:sz w:val="20"/>
        <w:szCs w:val="20"/>
      </w:rPr>
    </w:pPr>
    <w:r w:rsidRPr="005A41CB">
      <w:rPr>
        <w:rFonts w:ascii="Verdana" w:hAnsi="Verdana"/>
        <w:sz w:val="20"/>
        <w:szCs w:val="20"/>
      </w:rPr>
      <w:t>Sieć Wspierania Organizacji</w:t>
    </w:r>
    <w:r w:rsidRPr="000B62AC">
      <w:rPr>
        <w:rFonts w:ascii="Verdana" w:hAnsi="Verdana"/>
        <w:sz w:val="20"/>
        <w:szCs w:val="20"/>
      </w:rPr>
      <w:t xml:space="preserve"> </w:t>
    </w:r>
    <w:r>
      <w:rPr>
        <w:rFonts w:ascii="Verdana" w:hAnsi="Verdana"/>
        <w:sz w:val="20"/>
        <w:szCs w:val="20"/>
      </w:rPr>
      <w:tab/>
      <w:t xml:space="preserve">          </w:t>
    </w:r>
    <w:r>
      <w:rPr>
        <w:rFonts w:ascii="Verdana" w:hAnsi="Verdana"/>
        <w:sz w:val="20"/>
        <w:szCs w:val="20"/>
      </w:rPr>
      <w:tab/>
      <w:t xml:space="preserve">      Al. Niepodległości 245/</w:t>
    </w:r>
    <w:r w:rsidRPr="009C4685">
      <w:rPr>
        <w:rFonts w:ascii="Verdana" w:hAnsi="Verdana"/>
        <w:sz w:val="20"/>
        <w:szCs w:val="20"/>
      </w:rPr>
      <w:t>74</w:t>
    </w:r>
    <w:r w:rsidRPr="00DF38CB">
      <w:rPr>
        <w:rFonts w:ascii="Verdana" w:hAnsi="Verdana"/>
        <w:sz w:val="20"/>
        <w:szCs w:val="20"/>
      </w:rPr>
      <w:t>, 02-009</w:t>
    </w:r>
    <w:r w:rsidRPr="005A41CB">
      <w:rPr>
        <w:rFonts w:ascii="Verdana" w:hAnsi="Verdana"/>
        <w:sz w:val="20"/>
        <w:szCs w:val="20"/>
      </w:rPr>
      <w:t xml:space="preserve"> Warszawa</w:t>
    </w:r>
  </w:p>
  <w:p w:rsidR="00B1263F" w:rsidRPr="00FC5FCA" w:rsidRDefault="00B1263F" w:rsidP="00FC5FCA">
    <w:pPr>
      <w:pStyle w:val="Footer"/>
      <w:jc w:val="both"/>
    </w:pPr>
    <w:r w:rsidRPr="000B62AC">
      <w:rPr>
        <w:rFonts w:ascii="Verdana" w:hAnsi="Verdana"/>
        <w:sz w:val="20"/>
        <w:szCs w:val="20"/>
      </w:rPr>
      <w:t>Pozarządowych SPLOT</w:t>
    </w:r>
    <w:r>
      <w:rPr>
        <w:sz w:val="20"/>
        <w:szCs w:val="20"/>
      </w:rPr>
      <w:t xml:space="preserve">                                                                                                                           </w:t>
    </w:r>
    <w:r w:rsidRPr="005A41CB">
      <w:rPr>
        <w:rFonts w:ascii="Verdana" w:hAnsi="Verdana"/>
        <w:sz w:val="20"/>
        <w:szCs w:val="20"/>
      </w:rPr>
      <w:t>tel</w:t>
    </w:r>
    <w:r>
      <w:rPr>
        <w:rFonts w:ascii="Verdana" w:hAnsi="Verdana"/>
        <w:sz w:val="20"/>
        <w:szCs w:val="20"/>
      </w:rPr>
      <w:t>. 22 827 52 11</w:t>
    </w:r>
    <w:r w:rsidRPr="000B62AC">
      <w:rPr>
        <w:rFonts w:ascii="Verdana" w:hAnsi="Verdana"/>
        <w:sz w:val="20"/>
        <w:szCs w:val="20"/>
      </w:rPr>
      <w:tab/>
    </w:r>
    <w:r w:rsidRPr="000B62AC">
      <w:rPr>
        <w:rFonts w:ascii="Verdana" w:hAnsi="Verdana"/>
        <w:sz w:val="20"/>
        <w:szCs w:val="20"/>
      </w:rPr>
      <w:tab/>
      <w:t xml:space="preserve">                                          </w:t>
    </w:r>
    <w:r w:rsidRPr="00FC5FCA">
      <w:rPr>
        <w:rFonts w:ascii="Verdana" w:hAnsi="Verdana"/>
        <w:sz w:val="20"/>
        <w:szCs w:val="20"/>
      </w:rPr>
      <w:t xml:space="preserve">e-mail: </w:t>
    </w:r>
    <w:r w:rsidRPr="00FC5FCA">
      <w:rPr>
        <w:rStyle w:val="Strong"/>
        <w:rFonts w:ascii="Verdana" w:hAnsi="Verdana"/>
        <w:b w:val="0"/>
        <w:sz w:val="20"/>
        <w:szCs w:val="20"/>
      </w:rPr>
      <w:t>biuro@siecsplot.pl</w:t>
    </w:r>
    <w:r w:rsidRPr="00FC5FCA">
      <w:rPr>
        <w:rFonts w:ascii="Verdana" w:hAnsi="Verdana"/>
        <w:sz w:val="20"/>
        <w:szCs w:val="20"/>
      </w:rPr>
      <w:br/>
    </w:r>
  </w:p>
  <w:p w:rsidR="00B1263F" w:rsidRPr="00FC5FCA" w:rsidRDefault="00B1263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63F" w:rsidRDefault="00B1263F">
      <w:r>
        <w:separator/>
      </w:r>
    </w:p>
  </w:footnote>
  <w:footnote w:type="continuationSeparator" w:id="0">
    <w:p w:rsidR="00B1263F" w:rsidRDefault="00B126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3F" w:rsidRDefault="00B1263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3F" w:rsidRDefault="00B1263F" w:rsidP="004965C3">
    <w:pPr>
      <w:ind w:left="-180"/>
      <w:jc w:val="right"/>
    </w:pPr>
    <w:r w:rsidRPr="004965C3">
      <w:rPr>
        <w:rFonts w:ascii="Verdana" w:hAnsi="Verdana"/>
      </w:rPr>
      <w:t xml:space="preserve"> </w:t>
    </w:r>
  </w:p>
  <w:p w:rsidR="00B1263F" w:rsidRPr="00935AB9" w:rsidRDefault="00B1263F" w:rsidP="00E03AF1">
    <w:pPr>
      <w:pStyle w:val="Header"/>
      <w:rPr>
        <w:rFonts w:ascii="Verdana" w:hAnsi="Verdan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3F" w:rsidRDefault="00B1263F" w:rsidP="00365E83">
    <w:pPr>
      <w:spacing w:line="276" w:lineRule="aut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2050" type="#_x0000_t75" alt="logo_SPLOT_ naglowek_1.jpg" style="position:absolute;left:0;text-align:left;margin-left:-.05pt;margin-top:-6.4pt;width:124.75pt;height:65.9pt;z-index:251662336;visibility:visible" wrapcoords="-130 0 -130 21355 21600 21355 21600 0 -130 0">
          <v:imagedata r:id="rId1" o:title=""/>
          <w10:wrap type="through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6" o:spid="_x0000_s2051" type="#_x0000_t32" style="position:absolute;left:0;text-align:left;margin-left:125.85pt;margin-top:41.55pt;width:384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" strokeweight="1pt">
          <v:shadow color="#7f7f7f" opacity=".5" offset="1pt,.74833mm"/>
        </v:shape>
      </w:pict>
    </w:r>
    <w:r>
      <w:rPr>
        <w:rFonts w:ascii="Verdana" w:hAnsi="Verdana"/>
      </w:rPr>
      <w:t>Sieć Wspierania Organizacji</w:t>
    </w:r>
    <w:r>
      <w:rPr>
        <w:rFonts w:ascii="Verdana" w:hAnsi="Verdana"/>
      </w:rPr>
      <w:br/>
      <w:t>Pozarządowych SPLOT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25876EB2"/>
    <w:multiLevelType w:val="hybridMultilevel"/>
    <w:tmpl w:val="EC5045A6"/>
    <w:lvl w:ilvl="0" w:tplc="CE7C1B90"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5CD1"/>
    <w:rsid w:val="0005695B"/>
    <w:rsid w:val="0006017D"/>
    <w:rsid w:val="000669FE"/>
    <w:rsid w:val="00082712"/>
    <w:rsid w:val="00091C06"/>
    <w:rsid w:val="000B62AC"/>
    <w:rsid w:val="000C1725"/>
    <w:rsid w:val="000E08CD"/>
    <w:rsid w:val="000F5AD9"/>
    <w:rsid w:val="00124EE2"/>
    <w:rsid w:val="00143925"/>
    <w:rsid w:val="00175652"/>
    <w:rsid w:val="00180432"/>
    <w:rsid w:val="001A2973"/>
    <w:rsid w:val="00201C6B"/>
    <w:rsid w:val="0022015B"/>
    <w:rsid w:val="002379E5"/>
    <w:rsid w:val="002521B1"/>
    <w:rsid w:val="00254242"/>
    <w:rsid w:val="00255B0A"/>
    <w:rsid w:val="00257FF7"/>
    <w:rsid w:val="0026655E"/>
    <w:rsid w:val="002E1CA6"/>
    <w:rsid w:val="002E296E"/>
    <w:rsid w:val="002E5CED"/>
    <w:rsid w:val="00307004"/>
    <w:rsid w:val="003279F9"/>
    <w:rsid w:val="00333F6A"/>
    <w:rsid w:val="00344F19"/>
    <w:rsid w:val="00365E83"/>
    <w:rsid w:val="00391AB6"/>
    <w:rsid w:val="003B7B7A"/>
    <w:rsid w:val="003D0364"/>
    <w:rsid w:val="00416A44"/>
    <w:rsid w:val="00424BD1"/>
    <w:rsid w:val="0045060F"/>
    <w:rsid w:val="0048077F"/>
    <w:rsid w:val="00480B6B"/>
    <w:rsid w:val="00486361"/>
    <w:rsid w:val="004948B0"/>
    <w:rsid w:val="004965C3"/>
    <w:rsid w:val="004C10CA"/>
    <w:rsid w:val="004E5D3F"/>
    <w:rsid w:val="00513E37"/>
    <w:rsid w:val="0053693C"/>
    <w:rsid w:val="00543971"/>
    <w:rsid w:val="00564D69"/>
    <w:rsid w:val="00570A35"/>
    <w:rsid w:val="005716BD"/>
    <w:rsid w:val="00590934"/>
    <w:rsid w:val="00596FEE"/>
    <w:rsid w:val="005A41CB"/>
    <w:rsid w:val="005B5EC1"/>
    <w:rsid w:val="005D4FF3"/>
    <w:rsid w:val="005E2771"/>
    <w:rsid w:val="005E4966"/>
    <w:rsid w:val="00613494"/>
    <w:rsid w:val="006969C0"/>
    <w:rsid w:val="006B722D"/>
    <w:rsid w:val="006D55B3"/>
    <w:rsid w:val="006D5A23"/>
    <w:rsid w:val="006E33B3"/>
    <w:rsid w:val="006E77C5"/>
    <w:rsid w:val="00707410"/>
    <w:rsid w:val="00724E61"/>
    <w:rsid w:val="00733685"/>
    <w:rsid w:val="00753B39"/>
    <w:rsid w:val="007540B8"/>
    <w:rsid w:val="00754BBF"/>
    <w:rsid w:val="00777CAB"/>
    <w:rsid w:val="00782003"/>
    <w:rsid w:val="007937B4"/>
    <w:rsid w:val="007A456A"/>
    <w:rsid w:val="007A79A4"/>
    <w:rsid w:val="007F2FFD"/>
    <w:rsid w:val="00833A68"/>
    <w:rsid w:val="00850A02"/>
    <w:rsid w:val="0085235C"/>
    <w:rsid w:val="00882147"/>
    <w:rsid w:val="008D21FF"/>
    <w:rsid w:val="00902AF1"/>
    <w:rsid w:val="00931340"/>
    <w:rsid w:val="00935AB9"/>
    <w:rsid w:val="00941E3E"/>
    <w:rsid w:val="00972F3B"/>
    <w:rsid w:val="00991CA7"/>
    <w:rsid w:val="009B2B5F"/>
    <w:rsid w:val="009C4685"/>
    <w:rsid w:val="00A27055"/>
    <w:rsid w:val="00A806DE"/>
    <w:rsid w:val="00A97A78"/>
    <w:rsid w:val="00AA3CCE"/>
    <w:rsid w:val="00AC1E53"/>
    <w:rsid w:val="00AD0133"/>
    <w:rsid w:val="00AE3037"/>
    <w:rsid w:val="00B02473"/>
    <w:rsid w:val="00B110C6"/>
    <w:rsid w:val="00B119B0"/>
    <w:rsid w:val="00B1263F"/>
    <w:rsid w:val="00B12BF8"/>
    <w:rsid w:val="00B23959"/>
    <w:rsid w:val="00B329DC"/>
    <w:rsid w:val="00B34DE6"/>
    <w:rsid w:val="00B5145C"/>
    <w:rsid w:val="00B56600"/>
    <w:rsid w:val="00B61FB8"/>
    <w:rsid w:val="00B70043"/>
    <w:rsid w:val="00B855B2"/>
    <w:rsid w:val="00BD7088"/>
    <w:rsid w:val="00C0204D"/>
    <w:rsid w:val="00C60353"/>
    <w:rsid w:val="00C73FC4"/>
    <w:rsid w:val="00CB5CD1"/>
    <w:rsid w:val="00CC2D58"/>
    <w:rsid w:val="00CC5561"/>
    <w:rsid w:val="00CF088C"/>
    <w:rsid w:val="00CF1AE5"/>
    <w:rsid w:val="00CF606C"/>
    <w:rsid w:val="00CF7E67"/>
    <w:rsid w:val="00D142E5"/>
    <w:rsid w:val="00D37CE7"/>
    <w:rsid w:val="00D45878"/>
    <w:rsid w:val="00D57741"/>
    <w:rsid w:val="00D73F5A"/>
    <w:rsid w:val="00DB571D"/>
    <w:rsid w:val="00DC3116"/>
    <w:rsid w:val="00DC7876"/>
    <w:rsid w:val="00DE3FEF"/>
    <w:rsid w:val="00DF312B"/>
    <w:rsid w:val="00DF38CB"/>
    <w:rsid w:val="00E03AF1"/>
    <w:rsid w:val="00E20338"/>
    <w:rsid w:val="00E469F7"/>
    <w:rsid w:val="00E518DF"/>
    <w:rsid w:val="00E55D1F"/>
    <w:rsid w:val="00E6724B"/>
    <w:rsid w:val="00E76599"/>
    <w:rsid w:val="00E767F0"/>
    <w:rsid w:val="00E87634"/>
    <w:rsid w:val="00E97693"/>
    <w:rsid w:val="00EA4302"/>
    <w:rsid w:val="00EE4189"/>
    <w:rsid w:val="00EE68BB"/>
    <w:rsid w:val="00EE78C5"/>
    <w:rsid w:val="00F0275C"/>
    <w:rsid w:val="00F21573"/>
    <w:rsid w:val="00F6696B"/>
    <w:rsid w:val="00F66B9F"/>
    <w:rsid w:val="00F83666"/>
    <w:rsid w:val="00FB1DF2"/>
    <w:rsid w:val="00FC2E36"/>
    <w:rsid w:val="00FC5FCA"/>
    <w:rsid w:val="00FE5E60"/>
    <w:rsid w:val="00FF6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CD1"/>
    <w:pPr>
      <w:widowControl w:val="0"/>
      <w:suppressAutoHyphens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B5CD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5C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B5C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1F1DE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1D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DE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rsid w:val="00CB5CD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35AB9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B5CD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B62AC"/>
    <w:rPr>
      <w:rFonts w:eastAsia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CB5CD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1D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B5CD1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0275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935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35AB9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DF38CB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DF38C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DF38CB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rsid w:val="0053693C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53693C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3693C"/>
    <w:rPr>
      <w:rFonts w:eastAsia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369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369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45</Words>
  <Characters>271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papier_firmowy_splot</dc:title>
  <dc:subject/>
  <dc:creator>Właściciel</dc:creator>
  <cp:keywords/>
  <dc:description/>
  <cp:lastModifiedBy>Wojtek</cp:lastModifiedBy>
  <cp:revision>2</cp:revision>
  <cp:lastPrinted>2014-01-29T07:34:00Z</cp:lastPrinted>
  <dcterms:created xsi:type="dcterms:W3CDTF">2015-11-13T07:39:00Z</dcterms:created>
  <dcterms:modified xsi:type="dcterms:W3CDTF">2015-11-13T07:39:00Z</dcterms:modified>
</cp:coreProperties>
</file>